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bookmarkStart w:id="0" w:name="_GoBack"/>
      <w:bookmarkEnd w:id="0"/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D52885">
        <w:rPr>
          <w:i/>
          <w:sz w:val="36"/>
          <w:szCs w:val="36"/>
        </w:rPr>
        <w:t xml:space="preserve">                    19. –  23. 10</w:t>
      </w:r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D52885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Chléb, povidlové máslo, jablko, mléko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 míchaných luštěnin(1ab)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Špecle se zelím, moravský vrabec (1a)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D52885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5288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Toustový chléb, lososová pomazánka, čínské zelí, čaj(1ab, 4,7)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Kaiserka, tvarohová rozhuda, banán, kakao (1abc, 7, 11)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Vločková (1d,9)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Hamburská kýta, houskovo-špaldový knedlík (1ae, 3, 7,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Zakarpatský chléb, hrášková pomazánka, mix zeleniny, čaj(1ab,7)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 žitný, máslo, plátek šunky, ředkev, čaj s citronem (1b,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Rajčatová s kus-kusem (1ae,9)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Africký sumeček/ryba sladkovodní/, brambor, obloha (4,7)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52885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Rohlík, mrkvová pomazánka, pomeranč, mléko (1a,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D52885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Chléb, žervé, mix zeleniny, kefírové mléko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 vaječné jíšky (1a,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Bulgureto s drůbežím masem, sýr, okurka (1a, 7, 12)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D52885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Knuspi, avokádová pomazánka, kiwi, čaj (7)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Veka párty, sýr kiri, zelenina, čaj (1acd, 6,7)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Pórková s pohankou a bramborem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Fazolový guláš s mletým hovězím masem, podmáslový chléb(1abe)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D5288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5288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Loupák, jablko, bílá káva (1a, 3,7)</w:t>
            </w:r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1E3" w:rsidRDefault="008651E3" w:rsidP="001205DB">
      <w:r>
        <w:separator/>
      </w:r>
    </w:p>
  </w:endnote>
  <w:endnote w:type="continuationSeparator" w:id="0">
    <w:p w:rsidR="008651E3" w:rsidRDefault="008651E3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1E3" w:rsidRDefault="008651E3" w:rsidP="001205DB">
      <w:r>
        <w:separator/>
      </w:r>
    </w:p>
  </w:footnote>
  <w:footnote w:type="continuationSeparator" w:id="0">
    <w:p w:rsidR="008651E3" w:rsidRDefault="008651E3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4975"/>
    <w:rsid w:val="001F5B85"/>
    <w:rsid w:val="0022214C"/>
    <w:rsid w:val="00257580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3E7584"/>
    <w:rsid w:val="00452091"/>
    <w:rsid w:val="00480F6F"/>
    <w:rsid w:val="004D0D6F"/>
    <w:rsid w:val="004E2664"/>
    <w:rsid w:val="004F7202"/>
    <w:rsid w:val="0052538A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651E3"/>
    <w:rsid w:val="008778E5"/>
    <w:rsid w:val="008A272A"/>
    <w:rsid w:val="008B4C95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82DD6"/>
    <w:rsid w:val="00C93AE4"/>
    <w:rsid w:val="00D01B23"/>
    <w:rsid w:val="00D25B75"/>
    <w:rsid w:val="00D52885"/>
    <w:rsid w:val="00D73A14"/>
    <w:rsid w:val="00D77F87"/>
    <w:rsid w:val="00D925F9"/>
    <w:rsid w:val="00D93BF5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0</TotalTime>
  <Pages>1</Pages>
  <Words>254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2024-09-04T10:07:00Z</cp:lastPrinted>
  <dcterms:created xsi:type="dcterms:W3CDTF">2026-10-09T07:04:00Z</dcterms:created>
  <dcterms:modified xsi:type="dcterms:W3CDTF">2026-10-09T07:04:00Z</dcterms:modified>
</cp:coreProperties>
</file>